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E14" w:rsidRDefault="006B777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F304467" wp14:editId="69BCE80D">
            <wp:simplePos x="0" y="0"/>
            <wp:positionH relativeFrom="column">
              <wp:posOffset>2725420</wp:posOffset>
            </wp:positionH>
            <wp:positionV relativeFrom="paragraph">
              <wp:posOffset>5681980</wp:posOffset>
            </wp:positionV>
            <wp:extent cx="3519170" cy="2966720"/>
            <wp:effectExtent l="0" t="0" r="5080" b="5080"/>
            <wp:wrapTight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4E060" wp14:editId="64506F15">
                <wp:simplePos x="0" y="0"/>
                <wp:positionH relativeFrom="column">
                  <wp:posOffset>-362585</wp:posOffset>
                </wp:positionH>
                <wp:positionV relativeFrom="paragraph">
                  <wp:posOffset>197485</wp:posOffset>
                </wp:positionV>
                <wp:extent cx="3088005" cy="47961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47961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387" w:rsidRPr="006B7770" w:rsidRDefault="00420387" w:rsidP="00420387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0"/>
                              </w:rPr>
                            </w:pPr>
                            <w:r w:rsidRPr="006B7770">
                              <w:rPr>
                                <w:b/>
                                <w:color w:val="FFFFFF" w:themeColor="background1"/>
                                <w:sz w:val="32"/>
                                <w:szCs w:val="30"/>
                              </w:rPr>
                              <w:t xml:space="preserve">Did you know? </w:t>
                            </w:r>
                          </w:p>
                          <w:p w:rsidR="00420387" w:rsidRPr="006B7770" w:rsidRDefault="00420387" w:rsidP="006B77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</w:pPr>
                            <w:r w:rsidRPr="006B7770"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  <w:t>In 2009 24% of men and 26% of woman were overweight in the UK, and these figures are increasing.</w:t>
                            </w:r>
                          </w:p>
                          <w:p w:rsidR="00420387" w:rsidRPr="006B7770" w:rsidRDefault="00420387" w:rsidP="004203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</w:pPr>
                            <w:r w:rsidRPr="006B7770"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  <w:t>20% of teenagers are overweight in the UK.</w:t>
                            </w:r>
                          </w:p>
                          <w:p w:rsidR="00420387" w:rsidRPr="006B7770" w:rsidRDefault="00420387" w:rsidP="004203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</w:pPr>
                            <w:r w:rsidRPr="006B7770"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  <w:t>Over 20% of people have admitted that they do not exercise enough.</w:t>
                            </w:r>
                          </w:p>
                          <w:p w:rsidR="00420387" w:rsidRPr="006B7770" w:rsidRDefault="00420387" w:rsidP="00420387">
                            <w:pPr>
                              <w:ind w:left="360"/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</w:pPr>
                            <w:r w:rsidRPr="006B7770"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  <w:t>We aim to make a healthier, greener and happier Enfield with the introduction of an outdoor gym at the Town Park, along Cecil Road.</w:t>
                            </w:r>
                          </w:p>
                          <w:p w:rsidR="00420387" w:rsidRPr="00420387" w:rsidRDefault="00420387" w:rsidP="00420387">
                            <w:pPr>
                              <w:ind w:left="360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55pt;margin-top:15.55pt;width:243.15pt;height:3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" fillcolor="#92d050" stroked="f" strokeweight=".5pt">
                <v:textbox>
                  <w:txbxContent>
                    <w:p w:rsidR="00420387" w:rsidRPr="006B7770" w:rsidRDefault="00420387" w:rsidP="00420387">
                      <w:pPr>
                        <w:rPr>
                          <w:b/>
                          <w:color w:val="FFFFFF" w:themeColor="background1"/>
                          <w:sz w:val="32"/>
                          <w:szCs w:val="30"/>
                        </w:rPr>
                      </w:pPr>
                      <w:r w:rsidRPr="006B7770">
                        <w:rPr>
                          <w:b/>
                          <w:color w:val="FFFFFF" w:themeColor="background1"/>
                          <w:sz w:val="32"/>
                          <w:szCs w:val="30"/>
                        </w:rPr>
                        <w:t xml:space="preserve">Did you know? </w:t>
                      </w:r>
                    </w:p>
                    <w:p w:rsidR="00420387" w:rsidRPr="006B7770" w:rsidRDefault="00420387" w:rsidP="006B77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2"/>
                          <w:szCs w:val="30"/>
                        </w:rPr>
                      </w:pPr>
                      <w:r w:rsidRPr="006B7770">
                        <w:rPr>
                          <w:color w:val="FFFFFF" w:themeColor="background1"/>
                          <w:sz w:val="32"/>
                          <w:szCs w:val="30"/>
                        </w:rPr>
                        <w:t>In 2009 24% of men and 26% of woman were overweight in the UK, and these figures are increasing.</w:t>
                      </w:r>
                    </w:p>
                    <w:p w:rsidR="00420387" w:rsidRPr="006B7770" w:rsidRDefault="00420387" w:rsidP="004203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2"/>
                          <w:szCs w:val="30"/>
                        </w:rPr>
                      </w:pPr>
                      <w:r w:rsidRPr="006B7770">
                        <w:rPr>
                          <w:color w:val="FFFFFF" w:themeColor="background1"/>
                          <w:sz w:val="32"/>
                          <w:szCs w:val="30"/>
                        </w:rPr>
                        <w:t>20% of teenagers are overweight in the UK.</w:t>
                      </w:r>
                    </w:p>
                    <w:p w:rsidR="00420387" w:rsidRPr="006B7770" w:rsidRDefault="00420387" w:rsidP="004203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2"/>
                          <w:szCs w:val="30"/>
                        </w:rPr>
                      </w:pPr>
                      <w:r w:rsidRPr="006B7770">
                        <w:rPr>
                          <w:color w:val="FFFFFF" w:themeColor="background1"/>
                          <w:sz w:val="32"/>
                          <w:szCs w:val="30"/>
                        </w:rPr>
                        <w:t>Over 20% of people have admitted that they do not exercise enough.</w:t>
                      </w:r>
                    </w:p>
                    <w:p w:rsidR="00420387" w:rsidRPr="006B7770" w:rsidRDefault="00420387" w:rsidP="00420387">
                      <w:pPr>
                        <w:ind w:left="360"/>
                        <w:rPr>
                          <w:color w:val="FFFFFF" w:themeColor="background1"/>
                          <w:sz w:val="32"/>
                          <w:szCs w:val="30"/>
                        </w:rPr>
                      </w:pPr>
                      <w:r w:rsidRPr="006B7770">
                        <w:rPr>
                          <w:color w:val="FFFFFF" w:themeColor="background1"/>
                          <w:sz w:val="32"/>
                          <w:szCs w:val="30"/>
                        </w:rPr>
                        <w:t>We aim to make a healthier, greener and happier Enfield with the introduction of an outdoor gym at the Town Park, along Cecil Road.</w:t>
                      </w:r>
                    </w:p>
                    <w:p w:rsidR="00420387" w:rsidRPr="00420387" w:rsidRDefault="00420387" w:rsidP="00420387">
                      <w:pPr>
                        <w:ind w:left="360"/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CC258E9" wp14:editId="46D9CC25">
            <wp:simplePos x="0" y="0"/>
            <wp:positionH relativeFrom="column">
              <wp:posOffset>-362585</wp:posOffset>
            </wp:positionH>
            <wp:positionV relativeFrom="paragraph">
              <wp:posOffset>161290</wp:posOffset>
            </wp:positionV>
            <wp:extent cx="6604000" cy="3387090"/>
            <wp:effectExtent l="0" t="0" r="6350" b="3810"/>
            <wp:wrapTight wrapText="bothSides">
              <wp:wrapPolygon edited="0">
                <wp:start x="0" y="0"/>
                <wp:lineTo x="0" y="21503"/>
                <wp:lineTo x="21558" y="21503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park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977B1" wp14:editId="4AF18962">
                <wp:simplePos x="0" y="0"/>
                <wp:positionH relativeFrom="column">
                  <wp:posOffset>-365760</wp:posOffset>
                </wp:positionH>
                <wp:positionV relativeFrom="paragraph">
                  <wp:posOffset>2802890</wp:posOffset>
                </wp:positionV>
                <wp:extent cx="5037455" cy="748030"/>
                <wp:effectExtent l="0" t="0" r="0" b="0"/>
                <wp:wrapTight wrapText="bothSides">
                  <wp:wrapPolygon edited="0">
                    <wp:start x="245" y="0"/>
                    <wp:lineTo x="245" y="20903"/>
                    <wp:lineTo x="21320" y="20903"/>
                    <wp:lineTo x="21320" y="0"/>
                    <wp:lineTo x="245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55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0387" w:rsidRPr="00552A81" w:rsidRDefault="00420387" w:rsidP="00420387">
                            <w:pPr>
                              <w:rPr>
                                <w:rFonts w:ascii="Berlin Sans FB" w:hAnsi="Berlin Sans FB"/>
                                <w:color w:val="92D050"/>
                                <w:sz w:val="96"/>
                              </w:rPr>
                            </w:pPr>
                            <w:r w:rsidRPr="00552A81">
                              <w:rPr>
                                <w:rFonts w:ascii="Berlin Sans FB" w:hAnsi="Berlin Sans FB"/>
                                <w:color w:val="92D050"/>
                                <w:sz w:val="96"/>
                              </w:rPr>
                              <w:t>Green Gym Enfield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8.8pt;margin-top:220.7pt;width:396.65pt;height: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" filled="f" stroked="f" strokeweight=".5pt">
                <v:textbox>
                  <w:txbxContent>
                    <w:p w:rsidR="00420387" w:rsidRPr="00552A81" w:rsidRDefault="00420387" w:rsidP="00420387">
                      <w:pPr>
                        <w:rPr>
                          <w:rFonts w:ascii="Berlin Sans FB" w:hAnsi="Berlin Sans FB"/>
                          <w:color w:val="92D050"/>
                          <w:sz w:val="96"/>
                        </w:rPr>
                      </w:pPr>
                      <w:r w:rsidRPr="00552A81">
                        <w:rPr>
                          <w:rFonts w:ascii="Berlin Sans FB" w:hAnsi="Berlin Sans FB"/>
                          <w:color w:val="92D050"/>
                          <w:sz w:val="96"/>
                        </w:rPr>
                        <w:t>Green Gym Enfield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0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B4F67C" wp14:editId="1960D1FC">
                <wp:simplePos x="0" y="0"/>
                <wp:positionH relativeFrom="column">
                  <wp:posOffset>2725947</wp:posOffset>
                </wp:positionH>
                <wp:positionV relativeFrom="paragraph">
                  <wp:posOffset>197246</wp:posOffset>
                </wp:positionV>
                <wp:extent cx="3519578" cy="18288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578" cy="1828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0387" w:rsidRDefault="00420387" w:rsidP="00420387">
                            <w:pPr>
                              <w:ind w:left="360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 xml:space="preserve">For more information visit </w:t>
                            </w:r>
                            <w:hyperlink r:id="rId10" w:history="1">
                              <w:r w:rsidRPr="0042038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40"/>
                                  <w:u w:val="none"/>
                                </w:rPr>
                                <w:t>www.greengymenfield.weebly.com</w:t>
                              </w:r>
                            </w:hyperlink>
                            <w:r w:rsidRPr="00420387">
                              <w:rPr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 xml:space="preserve">or contact us at </w:t>
                            </w:r>
                            <w:hyperlink r:id="rId11" w:history="1">
                              <w:r w:rsidRPr="0042038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40"/>
                                  <w:u w:val="none"/>
                                </w:rPr>
                                <w:t>greengymenfield@gmail.com</w:t>
                              </w:r>
                            </w:hyperlink>
                            <w:r w:rsidRPr="00420387">
                              <w:rPr>
                                <w:color w:val="FFFFFF" w:themeColor="background1"/>
                                <w:sz w:val="40"/>
                              </w:rPr>
                              <w:t>.</w:t>
                            </w:r>
                          </w:p>
                          <w:p w:rsidR="00420387" w:rsidRDefault="00420387" w:rsidP="00420387">
                            <w:pPr>
                              <w:ind w:left="360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420387" w:rsidRPr="00420387" w:rsidRDefault="00420387" w:rsidP="00420387">
                            <w:pPr>
                              <w:ind w:left="360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14.65pt;margin-top:15.55pt;width:277.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" fillcolor="#92d050" stroked="f" strokeweight=".5pt">
                <v:textbox>
                  <w:txbxContent>
                    <w:p w:rsidR="00420387" w:rsidRDefault="00420387" w:rsidP="00420387">
                      <w:pPr>
                        <w:ind w:left="360"/>
                        <w:rPr>
                          <w:color w:val="FFFFFF" w:themeColor="background1"/>
                          <w:sz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</w:rPr>
                        <w:t xml:space="preserve">For more information visit </w:t>
                      </w:r>
                      <w:hyperlink r:id="rId12" w:history="1">
                        <w:r w:rsidRPr="00420387">
                          <w:rPr>
                            <w:rStyle w:val="Hyperlink"/>
                            <w:b/>
                            <w:color w:val="FFFFFF" w:themeColor="background1"/>
                            <w:sz w:val="40"/>
                            <w:u w:val="none"/>
                          </w:rPr>
                          <w:t>www.greengymenfield.weebly.com</w:t>
                        </w:r>
                      </w:hyperlink>
                      <w:r w:rsidRPr="00420387">
                        <w:rPr>
                          <w:color w:val="FFFFFF" w:themeColor="background1"/>
                          <w:sz w:val="4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0"/>
                        </w:rPr>
                        <w:t xml:space="preserve">or contact us at </w:t>
                      </w:r>
                      <w:hyperlink r:id="rId13" w:history="1">
                        <w:r w:rsidRPr="00420387">
                          <w:rPr>
                            <w:rStyle w:val="Hyperlink"/>
                            <w:b/>
                            <w:color w:val="FFFFFF" w:themeColor="background1"/>
                            <w:sz w:val="40"/>
                            <w:u w:val="none"/>
                          </w:rPr>
                          <w:t>greengymenfield@gmail.com</w:t>
                        </w:r>
                      </w:hyperlink>
                      <w:r w:rsidRPr="00420387">
                        <w:rPr>
                          <w:color w:val="FFFFFF" w:themeColor="background1"/>
                          <w:sz w:val="40"/>
                        </w:rPr>
                        <w:t>.</w:t>
                      </w:r>
                    </w:p>
                    <w:p w:rsidR="00420387" w:rsidRDefault="00420387" w:rsidP="00420387">
                      <w:pPr>
                        <w:ind w:left="360"/>
                        <w:rPr>
                          <w:color w:val="FFFFFF" w:themeColor="background1"/>
                          <w:sz w:val="40"/>
                        </w:rPr>
                      </w:pPr>
                    </w:p>
                    <w:p w:rsidR="00420387" w:rsidRPr="00420387" w:rsidRDefault="00420387" w:rsidP="00420387">
                      <w:pPr>
                        <w:ind w:left="360"/>
                        <w:rPr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B1E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70ECC"/>
    <w:multiLevelType w:val="hybridMultilevel"/>
    <w:tmpl w:val="6E0AD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33169"/>
    <w:multiLevelType w:val="hybridMultilevel"/>
    <w:tmpl w:val="8156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87"/>
    <w:rsid w:val="00420387"/>
    <w:rsid w:val="006B7770"/>
    <w:rsid w:val="00DB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3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3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03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3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3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3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03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3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reengymenfield@gmail.com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://www.greengymenfield.weebl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greengymenfield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reengymenfield.weebly.com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3F12B1D2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McDonald</dc:creator>
  <cp:lastModifiedBy>Nicholas McDonald</cp:lastModifiedBy>
  <cp:revision>1</cp:revision>
  <dcterms:created xsi:type="dcterms:W3CDTF">2014-02-05T16:13:00Z</dcterms:created>
  <dcterms:modified xsi:type="dcterms:W3CDTF">2014-02-05T16:28:00Z</dcterms:modified>
</cp:coreProperties>
</file>